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2ED" w:rsidRDefault="009D32ED" w:rsidP="006C2208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center"/>
      </w:pPr>
      <w:r>
        <w:rPr>
          <w:rFonts w:cs="Tahoma"/>
          <w:b/>
          <w:color w:val="1D2129"/>
        </w:rPr>
        <w:t>EMERGENZA COVID-19</w:t>
      </w:r>
    </w:p>
    <w:p w:rsidR="009D32ED" w:rsidRDefault="009D32ED" w:rsidP="006C2208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center"/>
      </w:pPr>
      <w:r>
        <w:rPr>
          <w:rFonts w:cs="Tahoma"/>
          <w:b/>
          <w:color w:val="1D2129"/>
        </w:rPr>
        <w:t>MISURE URGENTI DI SOLIDARIETA' ALIMENTARE</w:t>
      </w:r>
    </w:p>
    <w:p w:rsidR="009D32ED" w:rsidRDefault="009D32ED" w:rsidP="006C2208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</w:p>
    <w:p w:rsidR="009D32ED" w:rsidRPr="003A75BE" w:rsidRDefault="009D32ED" w:rsidP="006C2208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/>
        <w:jc w:val="center"/>
      </w:pPr>
      <w:r>
        <w:rPr>
          <w:rFonts w:cs="Tahoma"/>
          <w:b/>
          <w:color w:val="1D2129"/>
        </w:rPr>
        <w:t xml:space="preserve">DOMANDA </w:t>
      </w:r>
      <w:r w:rsidRPr="003A75BE">
        <w:rPr>
          <w:rFonts w:cs="Tahoma"/>
          <w:b/>
          <w:color w:val="1D2129"/>
        </w:rPr>
        <w:t>PER LA CONCESSIONE DI BUONI SPESA O GENERI ALIMENTARI</w:t>
      </w:r>
    </w:p>
    <w:p w:rsidR="009D32ED" w:rsidRPr="003A75BE" w:rsidRDefault="009D32ED" w:rsidP="006C2208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rPr>
          <w:rFonts w:cs="Tahoma"/>
          <w:i/>
          <w:color w:val="1D2129"/>
          <w:sz w:val="22"/>
          <w:szCs w:val="22"/>
        </w:rPr>
        <w:t xml:space="preserve">In attuazione dell'Ordinanza del Capo del Dipartimento della Protezione civile n. 658 del </w:t>
      </w:r>
      <w:smartTag w:uri="urn:schemas-microsoft-com:office:smarttags" w:element="date">
        <w:smartTagPr>
          <w:attr w:name="Year" w:val="2020"/>
          <w:attr w:name="Day" w:val="29"/>
          <w:attr w:name="Month" w:val="3"/>
          <w:attr w:name="ls" w:val="trans"/>
        </w:smartTagPr>
        <w:r>
          <w:rPr>
            <w:rFonts w:cs="Tahoma"/>
            <w:i/>
            <w:color w:val="1D2129"/>
            <w:sz w:val="22"/>
            <w:szCs w:val="22"/>
          </w:rPr>
          <w:t>29 marzo 2020</w:t>
        </w:r>
      </w:smartTag>
    </w:p>
    <w:p w:rsidR="009D32ED" w:rsidRDefault="009D32ED" w:rsidP="006C2208">
      <w:pPr>
        <w:pStyle w:val="NormalWeb"/>
        <w:spacing w:before="0" w:after="0" w:line="360" w:lineRule="auto"/>
        <w:jc w:val="both"/>
        <w:rPr>
          <w:rFonts w:cs="Tahoma"/>
          <w:color w:val="1D2129"/>
        </w:rPr>
      </w:pPr>
    </w:p>
    <w:p w:rsidR="009D32ED" w:rsidRDefault="009D32ED" w:rsidP="006C2208">
      <w:pPr>
        <w:pStyle w:val="NormalWeb"/>
        <w:spacing w:before="0" w:after="0" w:line="360" w:lineRule="auto"/>
        <w:jc w:val="both"/>
        <w:rPr>
          <w:rFonts w:cs="Tahoma"/>
          <w:color w:val="1D2129"/>
        </w:rPr>
      </w:pPr>
      <w:r>
        <w:rPr>
          <w:rFonts w:cs="Tahoma"/>
          <w:color w:val="1D2129"/>
        </w:rPr>
        <w:t>Il/La sottoscritto/a ______________________________Codice Fiscale ______________________</w:t>
      </w:r>
      <w:r>
        <w:rPr>
          <w:rFonts w:cs="Tahoma"/>
          <w:color w:val="1D2129"/>
        </w:rPr>
        <w:br/>
        <w:t xml:space="preserve">Nato/a ____________________________________________ prov. ( ___ ) il _________________ Residente a ___________________________________________________________ prov. ( ____ )  </w:t>
      </w:r>
    </w:p>
    <w:p w:rsidR="009D32ED" w:rsidRDefault="009D32ED" w:rsidP="006C2208">
      <w:pPr>
        <w:pStyle w:val="Standard"/>
        <w:spacing w:line="360" w:lineRule="auto"/>
        <w:jc w:val="both"/>
        <w:rPr>
          <w:rFonts w:cs="Tahoma"/>
          <w:color w:val="1D2129"/>
        </w:rPr>
      </w:pPr>
      <w:r>
        <w:rPr>
          <w:rFonts w:cs="Tahoma"/>
          <w:color w:val="1D2129"/>
        </w:rPr>
        <w:t>in Via ____________________________________________________________________ n. ____</w:t>
      </w:r>
    </w:p>
    <w:p w:rsidR="009D32ED" w:rsidRDefault="009D32ED" w:rsidP="006C2208">
      <w:pPr>
        <w:pStyle w:val="Standard"/>
        <w:spacing w:line="360" w:lineRule="auto"/>
        <w:jc w:val="both"/>
      </w:pPr>
      <w:r>
        <w:rPr>
          <w:rFonts w:cs="Tahoma"/>
          <w:color w:val="1D2129"/>
        </w:rPr>
        <w:t>Numero di telefono _______________________ e-mail: __________________________________</w:t>
      </w:r>
      <w:r>
        <w:rPr>
          <w:rFonts w:cs="Tahoma"/>
          <w:color w:val="1D2129"/>
        </w:rPr>
        <w:br/>
        <w:t>Documento di riconoscimento _________________________________________________</w:t>
      </w:r>
      <w:r>
        <w:rPr>
          <w:rFonts w:cs="Tahoma"/>
          <w:color w:val="1D2129"/>
        </w:rPr>
        <w:br/>
        <w:t xml:space="preserve">numero ________________________ rilasciato da ______________________________________ </w:t>
      </w:r>
      <w:r>
        <w:rPr>
          <w:rFonts w:cs="Tahoma"/>
          <w:color w:val="1D2129"/>
        </w:rPr>
        <w:br/>
        <w:t>in data ________________________________ valido fino al ______________________________</w:t>
      </w:r>
    </w:p>
    <w:p w:rsidR="009D32ED" w:rsidRDefault="009D32ED" w:rsidP="006C2208">
      <w:pPr>
        <w:pStyle w:val="Standard"/>
        <w:spacing w:line="360" w:lineRule="auto"/>
        <w:jc w:val="both"/>
      </w:pPr>
      <w:r>
        <w:rPr>
          <w:i/>
          <w:iCs/>
        </w:rPr>
        <w:t xml:space="preserve">consapevole della decadenza dai benefici e delle sanzioni penali, previste in caso di dichiarazioni non veritiere e di falsità negli atti, ai sensi degli artt. 75 e 76 del D.P.R. n. 445/2000 </w:t>
      </w:r>
    </w:p>
    <w:p w:rsidR="009D32ED" w:rsidRPr="00C35309" w:rsidRDefault="009D32ED" w:rsidP="006C2208">
      <w:pPr>
        <w:pStyle w:val="NormalWeb"/>
        <w:spacing w:before="0" w:after="0" w:line="360" w:lineRule="auto"/>
        <w:jc w:val="both"/>
        <w:rPr>
          <w:rFonts w:cs="Tahoma"/>
          <w:color w:val="1D2129"/>
          <w:sz w:val="20"/>
          <w:szCs w:val="20"/>
        </w:rPr>
      </w:pPr>
    </w:p>
    <w:p w:rsidR="009D32ED" w:rsidRDefault="009D32ED" w:rsidP="006C2208">
      <w:pPr>
        <w:pStyle w:val="NormalWeb"/>
        <w:spacing w:before="0" w:after="0"/>
        <w:jc w:val="center"/>
        <w:rPr>
          <w:rFonts w:cs="Tahoma"/>
          <w:b/>
          <w:color w:val="1D2129"/>
        </w:rPr>
      </w:pPr>
      <w:r>
        <w:rPr>
          <w:rFonts w:cs="Tahoma"/>
          <w:b/>
          <w:color w:val="1D2129"/>
        </w:rPr>
        <w:t>DICHIARA SOTTO LA PROPRIA RESPONSABILITÀ</w:t>
      </w:r>
    </w:p>
    <w:p w:rsidR="009D32ED" w:rsidRPr="00C35309" w:rsidRDefault="009D32ED" w:rsidP="006C2208">
      <w:pPr>
        <w:pStyle w:val="NormalWeb"/>
        <w:spacing w:before="0" w:after="0"/>
        <w:jc w:val="both"/>
        <w:rPr>
          <w:rFonts w:cs="Tahoma"/>
          <w:color w:val="1D2129"/>
          <w:sz w:val="20"/>
          <w:szCs w:val="20"/>
        </w:rPr>
      </w:pPr>
    </w:p>
    <w:p w:rsidR="009D32ED" w:rsidRDefault="009D32ED" w:rsidP="006C2208">
      <w:pPr>
        <w:pStyle w:val="NormalWeb"/>
        <w:numPr>
          <w:ilvl w:val="0"/>
          <w:numId w:val="26"/>
        </w:numPr>
        <w:spacing w:before="0" w:after="0"/>
        <w:ind w:left="284" w:hanging="284"/>
        <w:jc w:val="both"/>
        <w:rPr>
          <w:rFonts w:cs="Tahoma"/>
          <w:color w:val="1D2129"/>
        </w:rPr>
      </w:pPr>
      <w:r>
        <w:rPr>
          <w:rFonts w:cs="Tahoma"/>
          <w:color w:val="1D2129"/>
        </w:rPr>
        <w:t>che il nucleo familiare è così composto:</w:t>
      </w:r>
    </w:p>
    <w:p w:rsidR="009D32ED" w:rsidRPr="00C35309" w:rsidRDefault="009D32ED" w:rsidP="006C2208">
      <w:pPr>
        <w:pStyle w:val="NormalWeb"/>
        <w:spacing w:before="0" w:after="0"/>
        <w:jc w:val="both"/>
        <w:rPr>
          <w:rFonts w:cs="Tahoma"/>
          <w:color w:val="1D2129"/>
          <w:sz w:val="20"/>
          <w:szCs w:val="20"/>
        </w:rPr>
      </w:pPr>
    </w:p>
    <w:tbl>
      <w:tblPr>
        <w:tblW w:w="9248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813"/>
        <w:gridCol w:w="1471"/>
        <w:gridCol w:w="1134"/>
        <w:gridCol w:w="2420"/>
        <w:gridCol w:w="1410"/>
      </w:tblGrid>
      <w:tr w:rsidR="009D32ED" w:rsidTr="00F752B4">
        <w:trPr>
          <w:jc w:val="center"/>
        </w:trPr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  <w:sz w:val="20"/>
                <w:szCs w:val="20"/>
              </w:rPr>
            </w:pPr>
            <w:r>
              <w:rPr>
                <w:rFonts w:cs="Tahoma"/>
                <w:color w:val="1D2129"/>
                <w:sz w:val="20"/>
                <w:szCs w:val="20"/>
              </w:rPr>
              <w:t xml:space="preserve">COGNOME  </w:t>
            </w:r>
          </w:p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  <w:sz w:val="20"/>
                <w:szCs w:val="20"/>
              </w:rPr>
            </w:pPr>
            <w:r>
              <w:rPr>
                <w:rFonts w:cs="Tahoma"/>
                <w:color w:val="1D2129"/>
                <w:sz w:val="20"/>
                <w:szCs w:val="20"/>
              </w:rPr>
              <w:t>E NOME</w:t>
            </w: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  <w:sz w:val="20"/>
                <w:szCs w:val="20"/>
              </w:rPr>
            </w:pPr>
            <w:r>
              <w:rPr>
                <w:rFonts w:cs="Tahoma"/>
                <w:color w:val="1D2129"/>
                <w:sz w:val="20"/>
                <w:szCs w:val="20"/>
              </w:rPr>
              <w:t>GRADO</w:t>
            </w:r>
          </w:p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  <w:sz w:val="20"/>
                <w:szCs w:val="20"/>
              </w:rPr>
            </w:pPr>
            <w:r>
              <w:rPr>
                <w:rFonts w:cs="Tahoma"/>
                <w:color w:val="1D2129"/>
                <w:sz w:val="20"/>
                <w:szCs w:val="20"/>
              </w:rPr>
              <w:t>PARENTELA (1)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  <w:sz w:val="20"/>
                <w:szCs w:val="20"/>
              </w:rPr>
            </w:pPr>
            <w:r>
              <w:rPr>
                <w:rFonts w:cs="Tahoma"/>
                <w:color w:val="1D2129"/>
                <w:sz w:val="20"/>
                <w:szCs w:val="20"/>
              </w:rPr>
              <w:t>DATA DI NASCITA</w:t>
            </w:r>
          </w:p>
        </w:tc>
        <w:tc>
          <w:tcPr>
            <w:tcW w:w="2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  <w:sz w:val="20"/>
                <w:szCs w:val="20"/>
              </w:rPr>
            </w:pPr>
            <w:r>
              <w:rPr>
                <w:rFonts w:cs="Tahoma"/>
                <w:color w:val="1D2129"/>
                <w:sz w:val="20"/>
                <w:szCs w:val="20"/>
              </w:rPr>
              <w:t>SITUAZIONE LAVORATIVA</w:t>
            </w:r>
          </w:p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  <w:sz w:val="20"/>
                <w:szCs w:val="20"/>
              </w:rPr>
            </w:pPr>
            <w:r>
              <w:rPr>
                <w:rFonts w:cs="Tahoma"/>
                <w:color w:val="1D2129"/>
                <w:sz w:val="20"/>
                <w:szCs w:val="20"/>
              </w:rPr>
              <w:t xml:space="preserve">(2)  </w:t>
            </w:r>
          </w:p>
        </w:tc>
        <w:tc>
          <w:tcPr>
            <w:tcW w:w="1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  <w:sz w:val="20"/>
                <w:szCs w:val="20"/>
              </w:rPr>
            </w:pPr>
            <w:r>
              <w:rPr>
                <w:rFonts w:cs="Tahoma"/>
                <w:color w:val="1D2129"/>
                <w:sz w:val="20"/>
                <w:szCs w:val="20"/>
              </w:rPr>
              <w:t xml:space="preserve">REDDITO MENSILE MEDIO PERCEPITO  </w:t>
            </w:r>
          </w:p>
        </w:tc>
      </w:tr>
      <w:tr w:rsidR="009D32ED" w:rsidTr="00F752B4">
        <w:trPr>
          <w:trHeight w:val="360"/>
          <w:jc w:val="center"/>
        </w:trPr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2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</w:tr>
      <w:tr w:rsidR="009D32ED" w:rsidTr="00F752B4">
        <w:trPr>
          <w:trHeight w:val="375"/>
          <w:jc w:val="center"/>
        </w:trPr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2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</w:tr>
      <w:tr w:rsidR="009D32ED" w:rsidTr="00F752B4">
        <w:trPr>
          <w:trHeight w:val="405"/>
          <w:jc w:val="center"/>
        </w:trPr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2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</w:tr>
      <w:tr w:rsidR="009D32ED" w:rsidTr="00F752B4">
        <w:trPr>
          <w:trHeight w:val="390"/>
          <w:jc w:val="center"/>
        </w:trPr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2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</w:tr>
      <w:tr w:rsidR="009D32ED" w:rsidTr="00F752B4">
        <w:trPr>
          <w:trHeight w:val="375"/>
          <w:jc w:val="center"/>
        </w:trPr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4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2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  <w:tc>
          <w:tcPr>
            <w:tcW w:w="1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32ED" w:rsidRDefault="009D32ED" w:rsidP="00F752B4">
            <w:pPr>
              <w:pStyle w:val="Standard"/>
              <w:jc w:val="center"/>
              <w:rPr>
                <w:rFonts w:cs="Tahoma"/>
                <w:color w:val="1D2129"/>
              </w:rPr>
            </w:pPr>
          </w:p>
        </w:tc>
      </w:tr>
    </w:tbl>
    <w:p w:rsidR="009D32ED" w:rsidRPr="00672EF3" w:rsidRDefault="009D32ED" w:rsidP="006C2208">
      <w:pPr>
        <w:pStyle w:val="Standard"/>
        <w:rPr>
          <w:sz w:val="12"/>
          <w:szCs w:val="12"/>
        </w:rPr>
      </w:pPr>
    </w:p>
    <w:p w:rsidR="009D32ED" w:rsidRDefault="009D32ED" w:rsidP="006C2208">
      <w:pPr>
        <w:pStyle w:val="NormalWeb"/>
        <w:spacing w:before="0" w:after="0"/>
      </w:pPr>
      <w:r>
        <w:rPr>
          <w:rFonts w:cs="Tahoma"/>
          <w:color w:val="1D2129"/>
          <w:sz w:val="20"/>
          <w:szCs w:val="20"/>
        </w:rPr>
        <w:t xml:space="preserve">            (1) R (richiedente) CG (coniuge) CO (convivente) FG (figlio/a) NP (nipote) MD (madre)  PD (padre)</w:t>
      </w:r>
    </w:p>
    <w:p w:rsidR="009D32ED" w:rsidRDefault="009D32ED" w:rsidP="006C2208">
      <w:pPr>
        <w:pStyle w:val="NormalWeb"/>
        <w:spacing w:before="0" w:after="0"/>
        <w:rPr>
          <w:rFonts w:cs="Tahoma"/>
          <w:color w:val="1D2129"/>
          <w:sz w:val="20"/>
          <w:szCs w:val="20"/>
        </w:rPr>
      </w:pPr>
      <w:r>
        <w:rPr>
          <w:rFonts w:cs="Tahoma"/>
          <w:color w:val="1D2129"/>
          <w:sz w:val="20"/>
          <w:szCs w:val="20"/>
        </w:rPr>
        <w:t xml:space="preserve">            (2) Lavoratore dipendente, autonomo, occasionale, altro contratto di lavoro (specificare quale), disoccupato</w:t>
      </w:r>
    </w:p>
    <w:p w:rsidR="009D32ED" w:rsidRPr="003A75BE" w:rsidRDefault="009D32ED" w:rsidP="006C2208">
      <w:pPr>
        <w:pStyle w:val="NormalWeb"/>
        <w:spacing w:before="0" w:after="0"/>
        <w:rPr>
          <w:rFonts w:cs="Tahoma"/>
          <w:color w:val="1D2129"/>
          <w:sz w:val="20"/>
          <w:szCs w:val="20"/>
        </w:rPr>
      </w:pPr>
      <w:r>
        <w:rPr>
          <w:rFonts w:cs="Tahoma"/>
          <w:color w:val="1D2129"/>
          <w:sz w:val="20"/>
          <w:szCs w:val="20"/>
        </w:rPr>
        <w:t xml:space="preserve">                  o  inoccupato , pensionato.</w:t>
      </w:r>
    </w:p>
    <w:p w:rsidR="009D32ED" w:rsidRPr="00C35309" w:rsidRDefault="009D32ED" w:rsidP="006C2208">
      <w:pPr>
        <w:pStyle w:val="NormalWeb"/>
        <w:spacing w:before="0" w:after="0"/>
        <w:jc w:val="both"/>
        <w:rPr>
          <w:rFonts w:cs="Tahoma"/>
          <w:color w:val="1D2129"/>
          <w:sz w:val="20"/>
          <w:szCs w:val="20"/>
        </w:rPr>
      </w:pPr>
    </w:p>
    <w:p w:rsidR="009D32ED" w:rsidRPr="00645D82" w:rsidRDefault="009D32ED" w:rsidP="006C2208">
      <w:pPr>
        <w:pStyle w:val="NormalWeb"/>
        <w:numPr>
          <w:ilvl w:val="0"/>
          <w:numId w:val="26"/>
        </w:numPr>
        <w:spacing w:before="0" w:after="0" w:line="360" w:lineRule="auto"/>
        <w:ind w:left="284" w:hanging="284"/>
        <w:rPr>
          <w:rFonts w:cs="Tahoma"/>
          <w:color w:val="1D2129"/>
        </w:rPr>
      </w:pPr>
      <w:r>
        <w:rPr>
          <w:rFonts w:cs="Tahoma"/>
          <w:color w:val="1D2129"/>
        </w:rPr>
        <w:t xml:space="preserve">che la situazione economica familiare si è modificata a causa dell’emergenza epidemiologica per i seguenti motivi: </w:t>
      </w:r>
      <w:r>
        <w:rPr>
          <w:rFonts w:cs="Tahoma"/>
          <w:i/>
          <w:iCs/>
          <w:color w:val="1D2129"/>
        </w:rPr>
        <w:t>(descrivere brevemente gli elementi che hanno portato al peggioramento della propria situazione economica)</w:t>
      </w:r>
      <w:r>
        <w:rPr>
          <w:rFonts w:cs="Tahoma"/>
          <w:color w:val="1D2129"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D32ED" w:rsidRDefault="009D32ED" w:rsidP="006C2208">
      <w:pPr>
        <w:pStyle w:val="NormalWeb"/>
        <w:numPr>
          <w:ilvl w:val="0"/>
          <w:numId w:val="26"/>
        </w:numPr>
        <w:spacing w:before="0" w:after="60"/>
        <w:ind w:left="284" w:hanging="284"/>
        <w:jc w:val="both"/>
        <w:rPr>
          <w:rFonts w:cs="Tahoma"/>
          <w:color w:val="1D2129"/>
        </w:rPr>
      </w:pPr>
      <w:r>
        <w:rPr>
          <w:rFonts w:cs="Tahoma"/>
          <w:color w:val="1D2129"/>
        </w:rPr>
        <w:t>che i componenti del nucleo familiare:</w:t>
      </w:r>
    </w:p>
    <w:p w:rsidR="009D32ED" w:rsidRDefault="009D32ED" w:rsidP="006C2208">
      <w:pPr>
        <w:pStyle w:val="NormalWeb"/>
        <w:numPr>
          <w:ilvl w:val="0"/>
          <w:numId w:val="23"/>
        </w:numPr>
        <w:spacing w:before="0" w:after="40" w:line="360" w:lineRule="auto"/>
        <w:ind w:left="568" w:hanging="284"/>
        <w:jc w:val="both"/>
        <w:rPr>
          <w:rFonts w:cs="Tahoma"/>
          <w:color w:val="1D2129"/>
        </w:rPr>
      </w:pPr>
      <w:r>
        <w:rPr>
          <w:rFonts w:cs="Tahoma"/>
          <w:color w:val="1D2129"/>
        </w:rPr>
        <w:t xml:space="preserve">NON sono percettori dei seguenti ammortizzatori sociali (NASpI - ASDI - DIS- COLL.) </w:t>
      </w:r>
    </w:p>
    <w:p w:rsidR="009D32ED" w:rsidRPr="00672EF3" w:rsidRDefault="009D32ED" w:rsidP="006C2208">
      <w:pPr>
        <w:pStyle w:val="NormalWeb"/>
        <w:numPr>
          <w:ilvl w:val="0"/>
          <w:numId w:val="23"/>
        </w:numPr>
        <w:spacing w:before="0" w:after="0" w:line="360" w:lineRule="auto"/>
        <w:ind w:left="567" w:hanging="283"/>
        <w:jc w:val="both"/>
        <w:rPr>
          <w:rFonts w:cs="Tahoma"/>
          <w:color w:val="1D2129"/>
        </w:rPr>
      </w:pPr>
      <w:r>
        <w:rPr>
          <w:rFonts w:cs="Tahoma"/>
          <w:color w:val="1D2129"/>
        </w:rPr>
        <w:t xml:space="preserve">Sono percettori dei seguenti ammortizzatori sociali (NASpI - ASDI - DIS- COLL.) </w:t>
      </w:r>
      <w:r w:rsidRPr="00672EF3">
        <w:rPr>
          <w:rFonts w:cs="Tahoma"/>
          <w:color w:val="1D2129"/>
        </w:rPr>
        <w:t>dal________  al __________ ed hanno percepito nel m</w:t>
      </w:r>
      <w:r>
        <w:rPr>
          <w:rFonts w:cs="Tahoma"/>
          <w:color w:val="1D2129"/>
        </w:rPr>
        <w:t>ese di marzo €_________________</w:t>
      </w:r>
      <w:r w:rsidRPr="00672EF3">
        <w:rPr>
          <w:rFonts w:cs="Tahoma"/>
          <w:color w:val="1D2129"/>
        </w:rPr>
        <w:t xml:space="preserve"> non sufficiente per le primarie necessità di sussistenza</w:t>
      </w:r>
    </w:p>
    <w:p w:rsidR="009D32ED" w:rsidRPr="00C35309" w:rsidRDefault="009D32ED" w:rsidP="006C2208">
      <w:pPr>
        <w:pStyle w:val="NormalWeb"/>
        <w:spacing w:before="0" w:after="0" w:line="360" w:lineRule="auto"/>
        <w:rPr>
          <w:sz w:val="20"/>
          <w:szCs w:val="20"/>
          <w:shd w:val="clear" w:color="auto" w:fill="FFFF00"/>
        </w:rPr>
      </w:pPr>
    </w:p>
    <w:p w:rsidR="009D32ED" w:rsidRDefault="009D32ED" w:rsidP="006C2208">
      <w:pPr>
        <w:pStyle w:val="NormalWeb"/>
        <w:numPr>
          <w:ilvl w:val="0"/>
          <w:numId w:val="26"/>
        </w:numPr>
        <w:spacing w:before="0" w:after="60" w:line="360" w:lineRule="auto"/>
        <w:ind w:left="284" w:hanging="284"/>
        <w:jc w:val="both"/>
        <w:rPr>
          <w:rFonts w:cs="Tahoma"/>
          <w:color w:val="1D2129"/>
        </w:rPr>
      </w:pPr>
      <w:r>
        <w:rPr>
          <w:rFonts w:cs="Tahoma"/>
          <w:color w:val="1D2129"/>
        </w:rPr>
        <w:t>che i componenti del nucleo familiare:</w:t>
      </w:r>
    </w:p>
    <w:p w:rsidR="009D32ED" w:rsidRDefault="009D32ED" w:rsidP="006C2208">
      <w:pPr>
        <w:pStyle w:val="NormalWeb"/>
        <w:numPr>
          <w:ilvl w:val="0"/>
          <w:numId w:val="24"/>
        </w:numPr>
        <w:spacing w:before="0" w:after="40" w:line="360" w:lineRule="auto"/>
        <w:ind w:left="568" w:hanging="284"/>
        <w:jc w:val="both"/>
        <w:rPr>
          <w:rFonts w:cs="Tahoma"/>
          <w:color w:val="1D2129"/>
        </w:rPr>
      </w:pPr>
      <w:r>
        <w:rPr>
          <w:rFonts w:cs="Tahoma"/>
          <w:color w:val="1D2129"/>
        </w:rPr>
        <w:t xml:space="preserve">NON sono beneficiari di ReI/ Reddito di Cittadinanza </w:t>
      </w:r>
    </w:p>
    <w:p w:rsidR="009D32ED" w:rsidRDefault="009D32ED" w:rsidP="006C2208">
      <w:pPr>
        <w:pStyle w:val="NormalWeb"/>
        <w:numPr>
          <w:ilvl w:val="0"/>
          <w:numId w:val="24"/>
        </w:numPr>
        <w:spacing w:before="0" w:after="0" w:line="360" w:lineRule="auto"/>
        <w:ind w:left="567" w:hanging="283"/>
        <w:jc w:val="both"/>
        <w:rPr>
          <w:rFonts w:cs="Tahoma"/>
          <w:color w:val="1D2129"/>
        </w:rPr>
      </w:pPr>
      <w:r>
        <w:rPr>
          <w:rFonts w:cs="Tahoma"/>
          <w:color w:val="1D2129"/>
        </w:rPr>
        <w:t>Sono beneficiari di ReI/ Reddito di Cittadinanza dal ______________ e percepiscono la somma mensile di € _____________ non sufficiente per le primarie necessità di sussistenza</w:t>
      </w:r>
    </w:p>
    <w:p w:rsidR="009D32ED" w:rsidRPr="00C35309" w:rsidRDefault="009D32ED" w:rsidP="006C2208">
      <w:pPr>
        <w:pStyle w:val="NormalWeb"/>
        <w:spacing w:before="0" w:after="0" w:line="360" w:lineRule="auto"/>
        <w:jc w:val="both"/>
        <w:rPr>
          <w:sz w:val="20"/>
          <w:szCs w:val="20"/>
        </w:rPr>
      </w:pPr>
    </w:p>
    <w:p w:rsidR="009D32ED" w:rsidRDefault="009D32ED" w:rsidP="006C2208">
      <w:pPr>
        <w:pStyle w:val="NormalWeb"/>
        <w:numPr>
          <w:ilvl w:val="0"/>
          <w:numId w:val="26"/>
        </w:numPr>
        <w:spacing w:before="0" w:after="60" w:line="360" w:lineRule="auto"/>
        <w:ind w:left="284" w:hanging="284"/>
        <w:jc w:val="both"/>
        <w:rPr>
          <w:rFonts w:cs="Tahoma"/>
          <w:color w:val="1D2129"/>
        </w:rPr>
      </w:pPr>
      <w:r>
        <w:rPr>
          <w:rFonts w:cs="Tahoma"/>
          <w:color w:val="1D2129"/>
        </w:rPr>
        <w:t>che il nucleo familiare:</w:t>
      </w:r>
    </w:p>
    <w:p w:rsidR="009D32ED" w:rsidRPr="005B733D" w:rsidRDefault="009D32ED" w:rsidP="006C2208">
      <w:pPr>
        <w:pStyle w:val="NormalWeb"/>
        <w:numPr>
          <w:ilvl w:val="0"/>
          <w:numId w:val="25"/>
        </w:numPr>
        <w:spacing w:before="0" w:after="40" w:line="360" w:lineRule="auto"/>
        <w:ind w:left="568" w:hanging="284"/>
        <w:jc w:val="both"/>
      </w:pPr>
      <w:r>
        <w:rPr>
          <w:rFonts w:cs="Tahoma"/>
          <w:color w:val="1D2129"/>
        </w:rPr>
        <w:t xml:space="preserve">ha percepito negli ultimi due mesi un sussidio economico dal </w:t>
      </w:r>
      <w:r w:rsidRPr="00522CFD">
        <w:rPr>
          <w:rFonts w:cs="Tahoma"/>
          <w:color w:val="1D2129"/>
        </w:rPr>
        <w:t>Consorzio</w:t>
      </w:r>
      <w:r>
        <w:rPr>
          <w:rFonts w:cs="Tahoma"/>
          <w:color w:val="1D2129"/>
        </w:rPr>
        <w:t xml:space="preserve"> Intercomunale Servizi Socio Assistenziale (C.I.S.) pari a €____________</w:t>
      </w:r>
    </w:p>
    <w:p w:rsidR="009D32ED" w:rsidRPr="003C097C" w:rsidRDefault="009D32ED" w:rsidP="006C2208">
      <w:pPr>
        <w:pStyle w:val="NormalWeb"/>
        <w:numPr>
          <w:ilvl w:val="0"/>
          <w:numId w:val="25"/>
        </w:numPr>
        <w:spacing w:before="0" w:after="0" w:line="360" w:lineRule="auto"/>
        <w:ind w:left="567" w:hanging="283"/>
        <w:jc w:val="both"/>
        <w:rPr>
          <w:rFonts w:cs="Tahoma"/>
          <w:color w:val="1D2129"/>
        </w:rPr>
      </w:pPr>
      <w:r>
        <w:rPr>
          <w:rFonts w:cs="Tahoma"/>
          <w:color w:val="1D2129"/>
        </w:rPr>
        <w:t>NON</w:t>
      </w:r>
      <w:r w:rsidRPr="003C097C">
        <w:rPr>
          <w:rFonts w:cs="Tahoma"/>
          <w:color w:val="1D2129"/>
        </w:rPr>
        <w:t xml:space="preserve"> percepisce continuativamente altri sussidi pubblici </w:t>
      </w:r>
    </w:p>
    <w:p w:rsidR="009D32ED" w:rsidRPr="00C35309" w:rsidRDefault="009D32ED" w:rsidP="006C2208">
      <w:pPr>
        <w:pStyle w:val="NormalWeb"/>
        <w:spacing w:before="0" w:after="0"/>
        <w:jc w:val="both"/>
        <w:rPr>
          <w:rFonts w:cs="Tahoma"/>
          <w:color w:val="1D2129"/>
          <w:sz w:val="20"/>
          <w:szCs w:val="20"/>
        </w:rPr>
      </w:pPr>
    </w:p>
    <w:p w:rsidR="009D32ED" w:rsidRDefault="009D32ED" w:rsidP="006C2208">
      <w:pPr>
        <w:pStyle w:val="NormalWeb"/>
        <w:numPr>
          <w:ilvl w:val="0"/>
          <w:numId w:val="26"/>
        </w:numPr>
        <w:spacing w:before="0" w:after="0"/>
        <w:ind w:left="284" w:hanging="426"/>
        <w:jc w:val="both"/>
      </w:pPr>
      <w:r>
        <w:rPr>
          <w:rFonts w:cs="Tahoma"/>
          <w:color w:val="1D2129"/>
        </w:rPr>
        <w:t xml:space="preserve">di accettare le decisioni che il </w:t>
      </w:r>
      <w:r w:rsidRPr="00522CFD">
        <w:t xml:space="preserve">Comune di </w:t>
      </w:r>
      <w:r>
        <w:t xml:space="preserve">Vauda Canavese </w:t>
      </w:r>
      <w:r>
        <w:rPr>
          <w:rFonts w:cs="Tahoma"/>
          <w:color w:val="1D2129"/>
        </w:rPr>
        <w:t>vorrà adottare in merito alla possibilità di accedere ai buoni spesa o a generi alimentari.</w:t>
      </w:r>
    </w:p>
    <w:p w:rsidR="009D32ED" w:rsidRPr="00C35309" w:rsidRDefault="009D32ED" w:rsidP="006C2208">
      <w:pPr>
        <w:pStyle w:val="NormalWeb"/>
        <w:spacing w:before="0" w:after="0"/>
        <w:jc w:val="both"/>
        <w:rPr>
          <w:rFonts w:cs="Tahoma"/>
          <w:color w:val="1D2129"/>
          <w:sz w:val="20"/>
          <w:szCs w:val="20"/>
        </w:rPr>
      </w:pPr>
    </w:p>
    <w:p w:rsidR="009D32ED" w:rsidRPr="00BF7A84" w:rsidRDefault="009D32ED" w:rsidP="006C2208">
      <w:pPr>
        <w:pStyle w:val="NormalWeb"/>
        <w:spacing w:before="0" w:after="0"/>
        <w:jc w:val="both"/>
        <w:rPr>
          <w:color w:val="1D2129"/>
        </w:rPr>
      </w:pPr>
      <w:r w:rsidRPr="00BF7A84">
        <w:rPr>
          <w:color w:val="1D2129"/>
        </w:rPr>
        <w:t>A tal fine,</w:t>
      </w:r>
    </w:p>
    <w:p w:rsidR="009D32ED" w:rsidRPr="00BF7A84" w:rsidRDefault="009D32ED" w:rsidP="006C2208">
      <w:pPr>
        <w:pStyle w:val="NormalWeb"/>
        <w:spacing w:before="0" w:after="0"/>
        <w:jc w:val="both"/>
      </w:pPr>
    </w:p>
    <w:p w:rsidR="009D32ED" w:rsidRPr="00BF7A84" w:rsidRDefault="009D32ED" w:rsidP="006C2208">
      <w:pPr>
        <w:pStyle w:val="NormalWeb"/>
        <w:spacing w:before="0" w:after="0"/>
        <w:jc w:val="center"/>
        <w:rPr>
          <w:b/>
          <w:color w:val="1D2129"/>
        </w:rPr>
      </w:pPr>
      <w:r w:rsidRPr="00BF7A84">
        <w:rPr>
          <w:b/>
          <w:color w:val="1D2129"/>
        </w:rPr>
        <w:t>C H I E D E</w:t>
      </w:r>
    </w:p>
    <w:p w:rsidR="009D32ED" w:rsidRPr="00BF7A84" w:rsidRDefault="009D32ED" w:rsidP="006C2208">
      <w:pPr>
        <w:pStyle w:val="NormalWeb"/>
        <w:spacing w:before="0" w:after="0"/>
        <w:jc w:val="center"/>
      </w:pPr>
    </w:p>
    <w:p w:rsidR="009D32ED" w:rsidRPr="00BF7A84" w:rsidRDefault="009D32ED" w:rsidP="006C2208">
      <w:pPr>
        <w:pStyle w:val="NormalWeb"/>
        <w:spacing w:before="0" w:after="0"/>
        <w:jc w:val="both"/>
        <w:rPr>
          <w:color w:val="1D2129"/>
        </w:rPr>
      </w:pPr>
      <w:r w:rsidRPr="00BF7A84">
        <w:rPr>
          <w:color w:val="1D2129"/>
        </w:rPr>
        <w:t xml:space="preserve">la concessione di </w:t>
      </w:r>
      <w:r w:rsidRPr="00BF7A84">
        <w:rPr>
          <w:color w:val="1D2129"/>
          <w:u w:val="single"/>
        </w:rPr>
        <w:t>buoni spesa</w:t>
      </w:r>
      <w:r w:rsidRPr="00BF7A84">
        <w:rPr>
          <w:color w:val="1D2129"/>
        </w:rPr>
        <w:t xml:space="preserve"> impegnandosi, in caso di assegnazione accordata, ad utilizzarli ESCLUSIVAMENTE per l’acquisto di GENERI ALIMENTARI.</w:t>
      </w:r>
    </w:p>
    <w:p w:rsidR="009D32ED" w:rsidRPr="00BF7A84" w:rsidRDefault="009D32ED" w:rsidP="006C2208">
      <w:pPr>
        <w:pStyle w:val="NormalWeb"/>
        <w:spacing w:before="0" w:after="0"/>
        <w:jc w:val="both"/>
        <w:rPr>
          <w:color w:val="1D2129"/>
        </w:rPr>
      </w:pPr>
    </w:p>
    <w:p w:rsidR="009D32ED" w:rsidRPr="00BF7A84" w:rsidRDefault="009D32ED" w:rsidP="006C2208">
      <w:pPr>
        <w:pStyle w:val="NormalWeb"/>
        <w:spacing w:before="0" w:after="0"/>
        <w:jc w:val="both"/>
        <w:rPr>
          <w:color w:val="1D2129"/>
        </w:rPr>
      </w:pPr>
    </w:p>
    <w:p w:rsidR="009D32ED" w:rsidRPr="00BF7A84" w:rsidRDefault="009D32ED" w:rsidP="006C2208">
      <w:pPr>
        <w:pStyle w:val="NormalWeb"/>
        <w:spacing w:before="0" w:after="0"/>
        <w:jc w:val="both"/>
      </w:pPr>
      <w:r w:rsidRPr="00BF7A84">
        <w:rPr>
          <w:color w:val="1D2129"/>
        </w:rPr>
        <w:t>Luogo e data…………………………</w:t>
      </w:r>
      <w:r w:rsidRPr="00BF7A84">
        <w:rPr>
          <w:color w:val="1D2129"/>
        </w:rPr>
        <w:tab/>
      </w:r>
      <w:r w:rsidRPr="00BF7A84">
        <w:rPr>
          <w:color w:val="1D2129"/>
        </w:rPr>
        <w:tab/>
      </w:r>
      <w:r w:rsidRPr="00BF7A84">
        <w:rPr>
          <w:color w:val="1D2129"/>
        </w:rPr>
        <w:tab/>
      </w:r>
      <w:r w:rsidRPr="00BF7A84">
        <w:rPr>
          <w:color w:val="1D2129"/>
        </w:rPr>
        <w:tab/>
      </w:r>
    </w:p>
    <w:p w:rsidR="009D32ED" w:rsidRPr="00BF7A84" w:rsidRDefault="009D32ED" w:rsidP="006C2208">
      <w:pPr>
        <w:pStyle w:val="NormalWeb"/>
        <w:spacing w:before="0" w:after="0"/>
        <w:jc w:val="both"/>
      </w:pPr>
    </w:p>
    <w:p w:rsidR="009D32ED" w:rsidRDefault="009D32ED" w:rsidP="006C2208">
      <w:pPr>
        <w:pStyle w:val="NormalWeb"/>
        <w:spacing w:before="0" w:after="0"/>
        <w:jc w:val="right"/>
        <w:rPr>
          <w:color w:val="1D2129"/>
        </w:rPr>
      </w:pPr>
    </w:p>
    <w:p w:rsidR="009D32ED" w:rsidRPr="00BF7A84" w:rsidRDefault="009D32ED" w:rsidP="006C2208">
      <w:pPr>
        <w:pStyle w:val="NormalWeb"/>
        <w:spacing w:before="0" w:after="0"/>
        <w:jc w:val="right"/>
        <w:rPr>
          <w:color w:val="1D2129"/>
        </w:rPr>
      </w:pPr>
    </w:p>
    <w:p w:rsidR="009D32ED" w:rsidRPr="00BF7A84" w:rsidRDefault="009D32ED" w:rsidP="006C2208">
      <w:pPr>
        <w:pStyle w:val="NormalWeb"/>
        <w:spacing w:before="0" w:after="0"/>
        <w:jc w:val="right"/>
      </w:pPr>
      <w:r w:rsidRPr="00BF7A84">
        <w:rPr>
          <w:color w:val="1D2129"/>
        </w:rPr>
        <w:t>FIRMA DEL DICHIARANTE ___________________________</w:t>
      </w:r>
    </w:p>
    <w:p w:rsidR="009D32ED" w:rsidRDefault="009D32ED" w:rsidP="006C2208">
      <w:pPr>
        <w:spacing w:after="113"/>
        <w:rPr>
          <w:rFonts w:ascii="Times New Roman" w:hAnsi="Times New Roman"/>
          <w:b/>
          <w:bCs/>
          <w:sz w:val="24"/>
          <w:szCs w:val="24"/>
        </w:rPr>
      </w:pPr>
    </w:p>
    <w:p w:rsidR="009D32ED" w:rsidRDefault="009D32ED" w:rsidP="006C2208">
      <w:pPr>
        <w:spacing w:after="113"/>
        <w:rPr>
          <w:rFonts w:ascii="Times New Roman" w:hAnsi="Times New Roman"/>
          <w:b/>
          <w:bCs/>
          <w:sz w:val="24"/>
          <w:szCs w:val="24"/>
        </w:rPr>
      </w:pPr>
    </w:p>
    <w:p w:rsidR="009D32ED" w:rsidRDefault="009D32ED" w:rsidP="006C2208">
      <w:pPr>
        <w:spacing w:after="113"/>
        <w:rPr>
          <w:rFonts w:ascii="Times New Roman" w:hAnsi="Times New Roman"/>
          <w:b/>
          <w:bCs/>
          <w:sz w:val="24"/>
          <w:szCs w:val="24"/>
        </w:rPr>
      </w:pPr>
    </w:p>
    <w:p w:rsidR="009D32ED" w:rsidRPr="00BF7A84" w:rsidRDefault="009D32ED" w:rsidP="006C2208">
      <w:pPr>
        <w:spacing w:after="113"/>
        <w:rPr>
          <w:rFonts w:ascii="Times New Roman" w:hAnsi="Times New Roman"/>
          <w:b/>
          <w:bCs/>
          <w:sz w:val="24"/>
          <w:szCs w:val="24"/>
        </w:rPr>
      </w:pPr>
    </w:p>
    <w:p w:rsidR="009D32ED" w:rsidRPr="00BF7A84" w:rsidRDefault="009D32ED" w:rsidP="006C2208">
      <w:pPr>
        <w:spacing w:after="113"/>
        <w:jc w:val="center"/>
        <w:rPr>
          <w:rFonts w:ascii="Times New Roman" w:hAnsi="Times New Roman"/>
          <w:sz w:val="24"/>
          <w:szCs w:val="24"/>
        </w:rPr>
      </w:pPr>
      <w:r w:rsidRPr="00BF7A84">
        <w:rPr>
          <w:rFonts w:ascii="Times New Roman" w:hAnsi="Times New Roman"/>
          <w:b/>
          <w:bCs/>
          <w:sz w:val="24"/>
          <w:szCs w:val="24"/>
        </w:rPr>
        <w:t>ISTRUZIONI:</w:t>
      </w:r>
    </w:p>
    <w:p w:rsidR="009D32ED" w:rsidRPr="00E463A9" w:rsidRDefault="009D32ED" w:rsidP="00E463A9">
      <w:pPr>
        <w:spacing w:after="113"/>
        <w:jc w:val="both"/>
        <w:rPr>
          <w:rFonts w:ascii="Bookman Old Style" w:hAnsi="Bookman Old Style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È</w:t>
      </w:r>
      <w:r w:rsidRPr="00BF7A84">
        <w:rPr>
          <w:rFonts w:ascii="Times New Roman" w:hAnsi="Times New Roman"/>
          <w:iCs/>
          <w:sz w:val="24"/>
          <w:szCs w:val="24"/>
        </w:rPr>
        <w:t xml:space="preserve"> possibile inviare la richiesta per e-mail anche senza stamparla e sottoscriverla, allegando la copia scansionata (anche con foto del cellulare) della carta di identità – in tal caso, verrà chiesta successivamente la regolarizzazione della domanda. </w:t>
      </w:r>
      <w:r w:rsidRPr="00BF7A84">
        <w:rPr>
          <w:rFonts w:ascii="Times New Roman" w:hAnsi="Times New Roman"/>
          <w:bCs/>
          <w:sz w:val="24"/>
          <w:szCs w:val="24"/>
        </w:rPr>
        <w:t xml:space="preserve">La stessa potrà, altresì, essere presentata al Comune; sarà adibito per l’effetto un apposito contenitore </w:t>
      </w:r>
      <w:r>
        <w:rPr>
          <w:rFonts w:ascii="Times New Roman" w:hAnsi="Times New Roman"/>
          <w:bCs/>
          <w:sz w:val="24"/>
          <w:szCs w:val="24"/>
        </w:rPr>
        <w:t>dove poter depositare l’istanza.</w:t>
      </w:r>
      <w:r w:rsidRPr="00A32296">
        <w:rPr>
          <w:rFonts w:ascii="Bookman Old Style" w:hAnsi="Bookman Old Style"/>
          <w:sz w:val="24"/>
          <w:szCs w:val="24"/>
        </w:rPr>
        <w:t xml:space="preserve">                                  </w:t>
      </w:r>
    </w:p>
    <w:sectPr w:rsidR="009D32ED" w:rsidRPr="00E463A9" w:rsidSect="003A6B43">
      <w:pgSz w:w="11906" w:h="16838"/>
      <w:pgMar w:top="1134" w:right="1134" w:bottom="1134" w:left="1134" w:header="709" w:footer="709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2E47"/>
    <w:multiLevelType w:val="hybridMultilevel"/>
    <w:tmpl w:val="403207C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DD1D06"/>
    <w:multiLevelType w:val="hybridMultilevel"/>
    <w:tmpl w:val="3196D6D8"/>
    <w:lvl w:ilvl="0" w:tplc="0410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0B35218C"/>
    <w:multiLevelType w:val="hybridMultilevel"/>
    <w:tmpl w:val="00C4D670"/>
    <w:lvl w:ilvl="0" w:tplc="8D9C3B66">
      <w:start w:val="1"/>
      <w:numFmt w:val="upp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129B6A2C"/>
    <w:multiLevelType w:val="hybridMultilevel"/>
    <w:tmpl w:val="33C8EB9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D2C4737"/>
    <w:multiLevelType w:val="hybridMultilevel"/>
    <w:tmpl w:val="80EC4BF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F9F5DBF"/>
    <w:multiLevelType w:val="hybridMultilevel"/>
    <w:tmpl w:val="C9A0B19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BA467D"/>
    <w:multiLevelType w:val="hybridMultilevel"/>
    <w:tmpl w:val="AEA439F2"/>
    <w:lvl w:ilvl="0" w:tplc="04100017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3B061EC"/>
    <w:multiLevelType w:val="hybridMultilevel"/>
    <w:tmpl w:val="E1865F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2129E6"/>
    <w:multiLevelType w:val="hybridMultilevel"/>
    <w:tmpl w:val="7A243F7C"/>
    <w:lvl w:ilvl="0" w:tplc="0410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">
    <w:nsid w:val="3C4F642C"/>
    <w:multiLevelType w:val="hybridMultilevel"/>
    <w:tmpl w:val="8D7AF92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08E3B26"/>
    <w:multiLevelType w:val="hybridMultilevel"/>
    <w:tmpl w:val="A9F25AB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B7037B"/>
    <w:multiLevelType w:val="multilevel"/>
    <w:tmpl w:val="3BE426FC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4B541972"/>
    <w:multiLevelType w:val="hybridMultilevel"/>
    <w:tmpl w:val="7A0CA04C"/>
    <w:lvl w:ilvl="0" w:tplc="099611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C2202B2"/>
    <w:multiLevelType w:val="hybridMultilevel"/>
    <w:tmpl w:val="258026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7C25AC"/>
    <w:multiLevelType w:val="hybridMultilevel"/>
    <w:tmpl w:val="831AEC00"/>
    <w:lvl w:ilvl="0" w:tplc="DEA4DA2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4C204E"/>
    <w:multiLevelType w:val="hybridMultilevel"/>
    <w:tmpl w:val="6482264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1AE5695"/>
    <w:multiLevelType w:val="multilevel"/>
    <w:tmpl w:val="8D38033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56AD7EEA"/>
    <w:multiLevelType w:val="hybridMultilevel"/>
    <w:tmpl w:val="865291AC"/>
    <w:lvl w:ilvl="0" w:tplc="FDCE72BE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5A6239B1"/>
    <w:multiLevelType w:val="hybridMultilevel"/>
    <w:tmpl w:val="E9B2E8D6"/>
    <w:lvl w:ilvl="0" w:tplc="048271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D1482D"/>
    <w:multiLevelType w:val="hybridMultilevel"/>
    <w:tmpl w:val="321A906C"/>
    <w:lvl w:ilvl="0" w:tplc="DEA4DA2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E05160"/>
    <w:multiLevelType w:val="hybridMultilevel"/>
    <w:tmpl w:val="83A0293E"/>
    <w:lvl w:ilvl="0" w:tplc="9D122D4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D14DFB"/>
    <w:multiLevelType w:val="hybridMultilevel"/>
    <w:tmpl w:val="FC447EA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6ED6D51"/>
    <w:multiLevelType w:val="hybridMultilevel"/>
    <w:tmpl w:val="1FB85AA8"/>
    <w:lvl w:ilvl="0" w:tplc="9D122D4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F95F51"/>
    <w:multiLevelType w:val="hybridMultilevel"/>
    <w:tmpl w:val="5F3603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1872036"/>
    <w:multiLevelType w:val="hybridMultilevel"/>
    <w:tmpl w:val="F6DCEA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B83576"/>
    <w:multiLevelType w:val="hybridMultilevel"/>
    <w:tmpl w:val="E7182D8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3"/>
  </w:num>
  <w:num w:numId="3">
    <w:abstractNumId w:val="15"/>
  </w:num>
  <w:num w:numId="4">
    <w:abstractNumId w:val="4"/>
  </w:num>
  <w:num w:numId="5">
    <w:abstractNumId w:val="12"/>
  </w:num>
  <w:num w:numId="6">
    <w:abstractNumId w:val="17"/>
  </w:num>
  <w:num w:numId="7">
    <w:abstractNumId w:val="5"/>
  </w:num>
  <w:num w:numId="8">
    <w:abstractNumId w:val="13"/>
  </w:num>
  <w:num w:numId="9">
    <w:abstractNumId w:val="0"/>
  </w:num>
  <w:num w:numId="10">
    <w:abstractNumId w:val="7"/>
  </w:num>
  <w:num w:numId="11">
    <w:abstractNumId w:val="1"/>
  </w:num>
  <w:num w:numId="12">
    <w:abstractNumId w:val="8"/>
  </w:num>
  <w:num w:numId="13">
    <w:abstractNumId w:val="21"/>
  </w:num>
  <w:num w:numId="14">
    <w:abstractNumId w:val="20"/>
  </w:num>
  <w:num w:numId="15">
    <w:abstractNumId w:val="9"/>
  </w:num>
  <w:num w:numId="16">
    <w:abstractNumId w:val="24"/>
  </w:num>
  <w:num w:numId="17">
    <w:abstractNumId w:val="14"/>
  </w:num>
  <w:num w:numId="18">
    <w:abstractNumId w:val="19"/>
  </w:num>
  <w:num w:numId="19">
    <w:abstractNumId w:val="22"/>
  </w:num>
  <w:num w:numId="20">
    <w:abstractNumId w:val="18"/>
  </w:num>
  <w:num w:numId="21">
    <w:abstractNumId w:val="2"/>
  </w:num>
  <w:num w:numId="22">
    <w:abstractNumId w:val="6"/>
  </w:num>
  <w:num w:numId="23">
    <w:abstractNumId w:val="11"/>
  </w:num>
  <w:num w:numId="24">
    <w:abstractNumId w:val="16"/>
  </w:num>
  <w:num w:numId="25">
    <w:abstractNumId w:val="10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AC9"/>
    <w:rsid w:val="00011B0E"/>
    <w:rsid w:val="000257BF"/>
    <w:rsid w:val="00040760"/>
    <w:rsid w:val="0004665E"/>
    <w:rsid w:val="00062441"/>
    <w:rsid w:val="000776D3"/>
    <w:rsid w:val="0007790D"/>
    <w:rsid w:val="00085C8E"/>
    <w:rsid w:val="000910D5"/>
    <w:rsid w:val="00095F7C"/>
    <w:rsid w:val="00096EC9"/>
    <w:rsid w:val="000C5834"/>
    <w:rsid w:val="000C5A4B"/>
    <w:rsid w:val="00100FC1"/>
    <w:rsid w:val="00102AC6"/>
    <w:rsid w:val="001306E9"/>
    <w:rsid w:val="0013706E"/>
    <w:rsid w:val="0014530E"/>
    <w:rsid w:val="0016109E"/>
    <w:rsid w:val="001A57CF"/>
    <w:rsid w:val="001C0111"/>
    <w:rsid w:val="001C2F5C"/>
    <w:rsid w:val="001E415C"/>
    <w:rsid w:val="001F39A3"/>
    <w:rsid w:val="00226F27"/>
    <w:rsid w:val="00233753"/>
    <w:rsid w:val="002502E6"/>
    <w:rsid w:val="00262037"/>
    <w:rsid w:val="00280B26"/>
    <w:rsid w:val="002940FA"/>
    <w:rsid w:val="002979DB"/>
    <w:rsid w:val="002A350B"/>
    <w:rsid w:val="002A52DC"/>
    <w:rsid w:val="002B6E09"/>
    <w:rsid w:val="002C1250"/>
    <w:rsid w:val="003150EB"/>
    <w:rsid w:val="00334DE9"/>
    <w:rsid w:val="00340C85"/>
    <w:rsid w:val="00355012"/>
    <w:rsid w:val="00367B40"/>
    <w:rsid w:val="00371C62"/>
    <w:rsid w:val="0039091D"/>
    <w:rsid w:val="00392C42"/>
    <w:rsid w:val="003931CB"/>
    <w:rsid w:val="00393BDD"/>
    <w:rsid w:val="0039400A"/>
    <w:rsid w:val="0039440A"/>
    <w:rsid w:val="003A6B43"/>
    <w:rsid w:val="003A75BE"/>
    <w:rsid w:val="003B4D6D"/>
    <w:rsid w:val="003C097C"/>
    <w:rsid w:val="003C44A3"/>
    <w:rsid w:val="003C44B9"/>
    <w:rsid w:val="003D111E"/>
    <w:rsid w:val="003D26DD"/>
    <w:rsid w:val="003E57D7"/>
    <w:rsid w:val="003F28EB"/>
    <w:rsid w:val="0040726C"/>
    <w:rsid w:val="00421742"/>
    <w:rsid w:val="004415B8"/>
    <w:rsid w:val="00453F21"/>
    <w:rsid w:val="004542F7"/>
    <w:rsid w:val="00460A4C"/>
    <w:rsid w:val="004879BD"/>
    <w:rsid w:val="0049590C"/>
    <w:rsid w:val="004A43F5"/>
    <w:rsid w:val="004B3B4F"/>
    <w:rsid w:val="004B5784"/>
    <w:rsid w:val="004B5958"/>
    <w:rsid w:val="004B6642"/>
    <w:rsid w:val="004D030F"/>
    <w:rsid w:val="004F07A9"/>
    <w:rsid w:val="00504F73"/>
    <w:rsid w:val="0050515A"/>
    <w:rsid w:val="005061B8"/>
    <w:rsid w:val="00521DCE"/>
    <w:rsid w:val="00522CFD"/>
    <w:rsid w:val="005247CE"/>
    <w:rsid w:val="0053485D"/>
    <w:rsid w:val="0054208C"/>
    <w:rsid w:val="00550AD3"/>
    <w:rsid w:val="00560994"/>
    <w:rsid w:val="005654FD"/>
    <w:rsid w:val="00574538"/>
    <w:rsid w:val="00577696"/>
    <w:rsid w:val="00585E31"/>
    <w:rsid w:val="005951A8"/>
    <w:rsid w:val="005B733D"/>
    <w:rsid w:val="005C63D9"/>
    <w:rsid w:val="005D1695"/>
    <w:rsid w:val="005D68FB"/>
    <w:rsid w:val="005F4703"/>
    <w:rsid w:val="00605CFB"/>
    <w:rsid w:val="00613A3E"/>
    <w:rsid w:val="00623042"/>
    <w:rsid w:val="00635113"/>
    <w:rsid w:val="006458A8"/>
    <w:rsid w:val="00645D82"/>
    <w:rsid w:val="00652F32"/>
    <w:rsid w:val="006557CA"/>
    <w:rsid w:val="0066656A"/>
    <w:rsid w:val="00672EF3"/>
    <w:rsid w:val="006C126C"/>
    <w:rsid w:val="006C2208"/>
    <w:rsid w:val="006E31D6"/>
    <w:rsid w:val="006F07A7"/>
    <w:rsid w:val="006F19BF"/>
    <w:rsid w:val="00707D37"/>
    <w:rsid w:val="00714C2C"/>
    <w:rsid w:val="00716BA6"/>
    <w:rsid w:val="007206EC"/>
    <w:rsid w:val="00720907"/>
    <w:rsid w:val="00722F1F"/>
    <w:rsid w:val="0073240D"/>
    <w:rsid w:val="0073432A"/>
    <w:rsid w:val="007565F0"/>
    <w:rsid w:val="00761570"/>
    <w:rsid w:val="00765365"/>
    <w:rsid w:val="007660C3"/>
    <w:rsid w:val="007664A8"/>
    <w:rsid w:val="00777563"/>
    <w:rsid w:val="0078627B"/>
    <w:rsid w:val="007A1EED"/>
    <w:rsid w:val="007D2D77"/>
    <w:rsid w:val="007E5D32"/>
    <w:rsid w:val="008009D0"/>
    <w:rsid w:val="00812360"/>
    <w:rsid w:val="00821B23"/>
    <w:rsid w:val="00822699"/>
    <w:rsid w:val="00832ABB"/>
    <w:rsid w:val="00842BBB"/>
    <w:rsid w:val="00842FCE"/>
    <w:rsid w:val="00847783"/>
    <w:rsid w:val="008506DA"/>
    <w:rsid w:val="008648D2"/>
    <w:rsid w:val="00870AC9"/>
    <w:rsid w:val="008756B6"/>
    <w:rsid w:val="00884711"/>
    <w:rsid w:val="0088659E"/>
    <w:rsid w:val="00892EDB"/>
    <w:rsid w:val="00895128"/>
    <w:rsid w:val="008A16B5"/>
    <w:rsid w:val="008B64BA"/>
    <w:rsid w:val="008C2629"/>
    <w:rsid w:val="008C3128"/>
    <w:rsid w:val="008C3F52"/>
    <w:rsid w:val="008C5AC0"/>
    <w:rsid w:val="00900A6B"/>
    <w:rsid w:val="00905E6F"/>
    <w:rsid w:val="0091355D"/>
    <w:rsid w:val="009358FB"/>
    <w:rsid w:val="009419F1"/>
    <w:rsid w:val="009B4522"/>
    <w:rsid w:val="009D32ED"/>
    <w:rsid w:val="009E45A7"/>
    <w:rsid w:val="009E5D91"/>
    <w:rsid w:val="009F2DA3"/>
    <w:rsid w:val="00A078F2"/>
    <w:rsid w:val="00A32296"/>
    <w:rsid w:val="00A342ED"/>
    <w:rsid w:val="00A62CB8"/>
    <w:rsid w:val="00A71A1C"/>
    <w:rsid w:val="00A80073"/>
    <w:rsid w:val="00A9119E"/>
    <w:rsid w:val="00AB0BD8"/>
    <w:rsid w:val="00AB351F"/>
    <w:rsid w:val="00AC7136"/>
    <w:rsid w:val="00AD43CB"/>
    <w:rsid w:val="00AD4451"/>
    <w:rsid w:val="00B140C9"/>
    <w:rsid w:val="00B31123"/>
    <w:rsid w:val="00B40E1B"/>
    <w:rsid w:val="00B41763"/>
    <w:rsid w:val="00B528C6"/>
    <w:rsid w:val="00B62810"/>
    <w:rsid w:val="00B8063A"/>
    <w:rsid w:val="00B8119E"/>
    <w:rsid w:val="00B848E1"/>
    <w:rsid w:val="00BA29EC"/>
    <w:rsid w:val="00BD2DAA"/>
    <w:rsid w:val="00BE6988"/>
    <w:rsid w:val="00BF7A84"/>
    <w:rsid w:val="00C01B22"/>
    <w:rsid w:val="00C0209B"/>
    <w:rsid w:val="00C03254"/>
    <w:rsid w:val="00C112B5"/>
    <w:rsid w:val="00C17704"/>
    <w:rsid w:val="00C27A4F"/>
    <w:rsid w:val="00C35309"/>
    <w:rsid w:val="00C45AE6"/>
    <w:rsid w:val="00C46965"/>
    <w:rsid w:val="00C514F8"/>
    <w:rsid w:val="00C51A95"/>
    <w:rsid w:val="00C5269E"/>
    <w:rsid w:val="00C52939"/>
    <w:rsid w:val="00C536CC"/>
    <w:rsid w:val="00C57D67"/>
    <w:rsid w:val="00C74632"/>
    <w:rsid w:val="00C83579"/>
    <w:rsid w:val="00C84FDC"/>
    <w:rsid w:val="00CA70BF"/>
    <w:rsid w:val="00CC76EC"/>
    <w:rsid w:val="00CD16EE"/>
    <w:rsid w:val="00CE0660"/>
    <w:rsid w:val="00D078CF"/>
    <w:rsid w:val="00D1302F"/>
    <w:rsid w:val="00D227C8"/>
    <w:rsid w:val="00D406E2"/>
    <w:rsid w:val="00D558DA"/>
    <w:rsid w:val="00D64610"/>
    <w:rsid w:val="00D85A10"/>
    <w:rsid w:val="00DA2440"/>
    <w:rsid w:val="00DB577E"/>
    <w:rsid w:val="00DC0C3D"/>
    <w:rsid w:val="00DC0E1E"/>
    <w:rsid w:val="00DC2272"/>
    <w:rsid w:val="00DC4E6E"/>
    <w:rsid w:val="00DD1456"/>
    <w:rsid w:val="00DD78D7"/>
    <w:rsid w:val="00DF110A"/>
    <w:rsid w:val="00DF33AB"/>
    <w:rsid w:val="00E01271"/>
    <w:rsid w:val="00E3090B"/>
    <w:rsid w:val="00E36F62"/>
    <w:rsid w:val="00E40D44"/>
    <w:rsid w:val="00E463A9"/>
    <w:rsid w:val="00E46511"/>
    <w:rsid w:val="00E57288"/>
    <w:rsid w:val="00E856EE"/>
    <w:rsid w:val="00EA64A9"/>
    <w:rsid w:val="00EA6719"/>
    <w:rsid w:val="00EB3E1B"/>
    <w:rsid w:val="00EB5B49"/>
    <w:rsid w:val="00ED55EB"/>
    <w:rsid w:val="00EF074A"/>
    <w:rsid w:val="00EF0BD7"/>
    <w:rsid w:val="00EF1C2A"/>
    <w:rsid w:val="00EF671C"/>
    <w:rsid w:val="00F11C86"/>
    <w:rsid w:val="00F12668"/>
    <w:rsid w:val="00F30BAF"/>
    <w:rsid w:val="00F40FFC"/>
    <w:rsid w:val="00F4513C"/>
    <w:rsid w:val="00F60C82"/>
    <w:rsid w:val="00F752B4"/>
    <w:rsid w:val="00F76F2D"/>
    <w:rsid w:val="00F8446A"/>
    <w:rsid w:val="00F93AC7"/>
    <w:rsid w:val="00FA4303"/>
    <w:rsid w:val="00FA5BFE"/>
    <w:rsid w:val="00FA7793"/>
    <w:rsid w:val="00FC1BF8"/>
    <w:rsid w:val="00FC217A"/>
    <w:rsid w:val="00FC31E6"/>
    <w:rsid w:val="00FC6BE5"/>
    <w:rsid w:val="00FD1BFD"/>
    <w:rsid w:val="00FD6DDD"/>
    <w:rsid w:val="00FE1542"/>
    <w:rsid w:val="00FF5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536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620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A6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A6B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613A3E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2940FA"/>
    <w:pPr>
      <w:spacing w:after="0" w:line="240" w:lineRule="auto"/>
      <w:jc w:val="both"/>
    </w:pPr>
    <w:rPr>
      <w:rFonts w:ascii="Arial" w:eastAsia="Times New Roman" w:hAnsi="Arial" w:cs="Arial"/>
      <w:lang w:eastAsia="it-IT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40FA"/>
    <w:rPr>
      <w:rFonts w:ascii="Arial" w:hAnsi="Arial" w:cs="Arial"/>
      <w:lang w:eastAsia="it-IT"/>
    </w:rPr>
  </w:style>
  <w:style w:type="paragraph" w:styleId="BodyText2">
    <w:name w:val="Body Text 2"/>
    <w:basedOn w:val="Normal"/>
    <w:link w:val="BodyText2Char"/>
    <w:uiPriority w:val="99"/>
    <w:semiHidden/>
    <w:rsid w:val="002940FA"/>
    <w:pPr>
      <w:spacing w:after="0" w:line="240" w:lineRule="auto"/>
      <w:jc w:val="both"/>
    </w:pPr>
    <w:rPr>
      <w:rFonts w:ascii="Arial" w:eastAsia="Times New Roman" w:hAnsi="Arial" w:cs="Arial"/>
      <w:color w:val="FF0000"/>
      <w:lang w:eastAsia="it-IT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940FA"/>
    <w:rPr>
      <w:rFonts w:ascii="Arial" w:hAnsi="Arial" w:cs="Arial"/>
      <w:color w:val="FF0000"/>
      <w:lang w:eastAsia="it-IT"/>
    </w:rPr>
  </w:style>
  <w:style w:type="table" w:styleId="TableGrid">
    <w:name w:val="Table Grid"/>
    <w:basedOn w:val="TableNormal"/>
    <w:uiPriority w:val="99"/>
    <w:rsid w:val="00F40F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47783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it-IT" w:bidi="hi-IN"/>
    </w:rPr>
  </w:style>
  <w:style w:type="paragraph" w:customStyle="1" w:styleId="Standard">
    <w:name w:val="Standard"/>
    <w:uiPriority w:val="99"/>
    <w:rsid w:val="00847783"/>
    <w:pPr>
      <w:suppressAutoHyphens/>
      <w:autoSpaceDN w:val="0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583</Words>
  <Characters>3327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B)</dc:title>
  <dc:subject/>
  <dc:creator>Comune di Corbara</dc:creator>
  <cp:keywords/>
  <dc:description/>
  <cp:lastModifiedBy>sindaco</cp:lastModifiedBy>
  <cp:revision>4</cp:revision>
  <cp:lastPrinted>2020-03-31T16:28:00Z</cp:lastPrinted>
  <dcterms:created xsi:type="dcterms:W3CDTF">2020-04-04T15:30:00Z</dcterms:created>
  <dcterms:modified xsi:type="dcterms:W3CDTF">2020-04-04T15:31:00Z</dcterms:modified>
</cp:coreProperties>
</file>